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CA419D" w14:textId="77777777" w:rsidR="004301EB" w:rsidRDefault="004301EB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804"/>
        <w:gridCol w:w="3402"/>
      </w:tblGrid>
      <w:tr w:rsidR="00C14295" w:rsidRPr="007879F5" w14:paraId="47CB4412" w14:textId="77777777" w:rsidTr="00510206">
        <w:tc>
          <w:tcPr>
            <w:tcW w:w="6804" w:type="dxa"/>
          </w:tcPr>
          <w:p w14:paraId="47CB440D" w14:textId="2C590232" w:rsidR="00020CBB" w:rsidRPr="007879F5" w:rsidRDefault="00510206" w:rsidP="007879F5">
            <w:pPr>
              <w:pStyle w:val="Brevhoved1"/>
            </w:pPr>
            <w:bookmarkStart w:id="0" w:name="SelNavn"/>
            <w:r>
              <w:t>Hovedstadens</w:t>
            </w:r>
            <w:r w:rsidR="007879F5" w:rsidRPr="007879F5">
              <w:t xml:space="preserve"> almennyttige Boligselskab</w:t>
            </w:r>
            <w:bookmarkEnd w:id="0"/>
          </w:p>
          <w:p w14:paraId="47CB440E" w14:textId="4A07116B" w:rsidR="00020CBB" w:rsidRPr="007879F5" w:rsidRDefault="00510206" w:rsidP="00510206">
            <w:pPr>
              <w:pStyle w:val="Brevhoved2"/>
            </w:pPr>
            <w:r>
              <w:t>frydenspark</w:t>
            </w:r>
          </w:p>
        </w:tc>
        <w:tc>
          <w:tcPr>
            <w:tcW w:w="3402" w:type="dxa"/>
          </w:tcPr>
          <w:p w14:paraId="47CB440F" w14:textId="27F49DE1" w:rsidR="00020CBB" w:rsidRPr="007879F5" w:rsidRDefault="00510206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</w:p>
          <w:p w14:paraId="47CB4410" w14:textId="181ED2AF" w:rsidR="00020CBB" w:rsidRPr="007879F5" w:rsidRDefault="004301EB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1" w:name="Case_CaseID"/>
            <w:r w:rsidR="002150E1">
              <w:rPr>
                <w:rFonts w:cstheme="minorHAnsi"/>
                <w:sz w:val="22"/>
                <w:szCs w:val="22"/>
              </w:rPr>
              <w:t>ASG-</w:t>
            </w:r>
            <w:bookmarkEnd w:id="1"/>
            <w:r w:rsidR="00510206">
              <w:rPr>
                <w:rFonts w:cstheme="minorHAnsi"/>
                <w:sz w:val="22"/>
                <w:szCs w:val="22"/>
              </w:rPr>
              <w:t>2018-05035</w:t>
            </w:r>
          </w:p>
          <w:p w14:paraId="47CB4411" w14:textId="76F88AF1" w:rsidR="00020CBB" w:rsidRPr="007879F5" w:rsidRDefault="004301EB" w:rsidP="00B07905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510206">
              <w:rPr>
                <w:rFonts w:cstheme="minorHAnsi"/>
                <w:sz w:val="22"/>
                <w:szCs w:val="22"/>
              </w:rPr>
              <w:t>1202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B07905">
              <w:rPr>
                <w:rFonts w:cstheme="minorHAnsi"/>
                <w:sz w:val="22"/>
                <w:szCs w:val="22"/>
              </w:rPr>
              <w:t>KFC</w:t>
            </w:r>
            <w:r w:rsidR="00510206">
              <w:rPr>
                <w:rFonts w:cstheme="minorHAnsi"/>
                <w:sz w:val="22"/>
                <w:szCs w:val="22"/>
              </w:rPr>
              <w:t>/MHJ</w:t>
            </w:r>
            <w:bookmarkStart w:id="2" w:name="_GoBack"/>
            <w:bookmarkEnd w:id="2"/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3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3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4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4"/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5" w:name="StartHer"/>
      <w:bookmarkEnd w:id="5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/handymand</w:t>
            </w:r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4301EB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B" w14:textId="77777777" w:rsidR="00FA2F9C" w:rsidRDefault="00510206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F" w14:textId="77777777" w:rsidR="00020CBB" w:rsidRPr="00CA674C" w:rsidRDefault="00510206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3458307</w:t>
                </w:r>
                <w:bookmarkEnd w:id="6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8" w14:textId="77777777" w:rsidR="00FA2F9C" w:rsidRDefault="00510206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510206">
    <w:pPr>
      <w:pStyle w:val="Sidehove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D" w14:textId="77777777" w:rsidR="00020CBB" w:rsidRDefault="00510206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295"/>
    <w:rsid w:val="0010153B"/>
    <w:rsid w:val="002150E1"/>
    <w:rsid w:val="004301EB"/>
    <w:rsid w:val="004B1201"/>
    <w:rsid w:val="00510206"/>
    <w:rsid w:val="007879F5"/>
    <w:rsid w:val="008C40DA"/>
    <w:rsid w:val="008D671F"/>
    <w:rsid w:val="00A31D65"/>
    <w:rsid w:val="00B0790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0206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10206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510206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51020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510206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510206"/>
  </w:style>
  <w:style w:type="paragraph" w:styleId="Sidehoved">
    <w:name w:val="header"/>
    <w:basedOn w:val="Normal"/>
    <w:link w:val="SidehovedTegn"/>
    <w:uiPriority w:val="99"/>
    <w:unhideWhenUsed/>
    <w:rsid w:val="005102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10206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5102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10206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510206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10206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510206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510206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510206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510206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510206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510206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510206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510206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510206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510206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510206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51020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510206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510206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510206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510206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510206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510206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510206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510206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510206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510206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510206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510206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510206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10206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510206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510206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510206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510206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260ef254-e084-44bf-bd93-a12f1bba6b73">
      <Terms xmlns="http://schemas.microsoft.com/office/infopath/2007/PartnerControls"/>
    </DocumentTypeTaxHTField0>
    <PrimaryKeywordTaxHTField0 xmlns="260ef254-e084-44bf-bd93-a12f1bba6b73">
      <Terms xmlns="http://schemas.microsoft.com/office/infopath/2007/PartnerControls"/>
    </PrimaryKeywordTaxHTField0>
    <SecondaryKeywordsTaxHTField0 xmlns="260ef254-e084-44bf-bd93-a12f1bba6b73">
      <Terms xmlns="http://schemas.microsoft.com/office/infopath/2007/PartnerControls"/>
    </SecondaryKeywordsTaxHTField0>
    <TaxCatchAll xmlns="6fe2f873-21ae-46b2-8a97-d82847b4e203"/>
    <ReceivedFrom xmlns="260ef254-e084-44bf-bd93-a12f1bba6b73" xsi:nil="true"/>
    <PublishStatus xmlns="260ef254-e084-44bf-bd93-a12f1bba6b73" xsi:nil="true"/>
    <NotificationRecipients xmlns="260ef254-e084-44bf-bd93-a12f1bba6b73" xsi:nil="true"/>
    <Correspondance xmlns="260ef254-e084-44bf-bd93-a12f1bba6b73">Intern</Correspondance>
    <Recipients xmlns="260ef254-e084-44bf-bd93-a12f1bba6b73"/>
    <Afdeling_x003a__x0020_Afdeling xmlns="260ef254-e084-44bf-bd93-a12f1bba6b73" xsi:nil="true"/>
    <Group xmlns="260ef254-e084-44bf-bd93-a12f1bba6b73">
      <UserInfo>
        <DisplayName/>
        <AccountId xsi:nil="true"/>
        <AccountType/>
      </UserInfo>
    </Group>
    <Afdeling_x003a__x0020_Selskab xmlns="260ef254-e084-44bf-bd93-a12f1bba6b73" xsi:nil="true"/>
    <CCMCognitiveTyp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48A6AC2E36B5E44AE9E71517F822ED0" ma:contentTypeVersion="2" ma:contentTypeDescription="GetOrganized dokument" ma:contentTypeScope="" ma:versionID="ee91c32a644739b297fdc3829566aa16">
  <xsd:schema xmlns:xsd="http://www.w3.org/2001/XMLSchema" xmlns:xs="http://www.w3.org/2001/XMLSchema" xmlns:p="http://schemas.microsoft.com/office/2006/metadata/properties" xmlns:ns1="http://schemas.microsoft.com/sharepoint/v3" xmlns:ns2="260ef254-e084-44bf-bd93-a12f1bba6b73" xmlns:ns3="1821644f-c7ac-4dc4-9e2f-ac1ddb1ec445" xmlns:ns4="ebfeadab-bc85-4835-a157-b8b4e97ca194" xmlns:ns5="6fe2f873-21ae-46b2-8a97-d82847b4e203" xmlns:ns6="0eb586c2-b653-41a7-a5a5-6ecb48ea87af" targetNamespace="http://schemas.microsoft.com/office/2006/metadata/properties" ma:root="true" ma:fieldsID="f5af1e92b2d9451fb785ffcc4c2ac4fb" ns1:_="" ns2:_="" ns3:_="" ns4:_="" ns5:_="" ns6:_="">
    <xsd:import namespace="http://schemas.microsoft.com/sharepoint/v3"/>
    <xsd:import namespace="260ef254-e084-44bf-bd93-a12f1bba6b73"/>
    <xsd:import namespace="1821644f-c7ac-4dc4-9e2f-ac1ddb1ec445"/>
    <xsd:import namespace="ebfeadab-bc85-4835-a157-b8b4e97ca194"/>
    <xsd:import namespace="6fe2f873-21ae-46b2-8a97-d82847b4e203"/>
    <xsd:import namespace="0eb586c2-b653-41a7-a5a5-6ecb48ea87af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ef254-e084-44bf-bd93-a12f1bba6b7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11183FCA-DCBD-41F4-BD65-6F4C57F93A0A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2f873-21ae-46b2-8a97-d82847b4e203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cae960ec-e55c-4ee8-af88-1cbd3fa7e189}" ma:internalName="TaxCatchAll" ma:showField="CatchAllData" ma:web="6fe2f873-21ae-46b2-8a97-d82847b4e2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586c2-b653-41a7-a5a5-6ecb48ea87af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1821644f-c7ac-4dc4-9e2f-ac1ddb1ec445"/>
    <ds:schemaRef ds:uri="http://schemas.microsoft.com/sharepoint/v3"/>
    <ds:schemaRef ds:uri="0eb586c2-b653-41a7-a5a5-6ecb48ea87af"/>
    <ds:schemaRef ds:uri="6fe2f873-21ae-46b2-8a97-d82847b4e203"/>
    <ds:schemaRef ds:uri="ebfeadab-bc85-4835-a157-b8b4e97ca194"/>
    <ds:schemaRef ds:uri="260ef254-e084-44bf-bd93-a12f1bba6b73"/>
  </ds:schemaRefs>
</ds:datastoreItem>
</file>

<file path=customXml/itemProps3.xml><?xml version="1.0" encoding="utf-8"?>
<ds:datastoreItem xmlns:ds="http://schemas.openxmlformats.org/officeDocument/2006/customXml" ds:itemID="{3CC2C0AA-8A77-4E74-B303-CA4EFF2611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60ef254-e084-44bf-bd93-a12f1bba6b73"/>
    <ds:schemaRef ds:uri="1821644f-c7ac-4dc4-9e2f-ac1ddb1ec445"/>
    <ds:schemaRef ds:uri="ebfeadab-bc85-4835-a157-b8b4e97ca194"/>
    <ds:schemaRef ds:uri="6fe2f873-21ae-46b2-8a97-d82847b4e203"/>
    <ds:schemaRef ds:uri="0eb586c2-b653-41a7-a5a5-6ecb48ea87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1558F49-A703-4848-ABAC-02ED0154C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96</Words>
  <Characters>533</Characters>
  <Application>Microsoft Office Word</Application>
  <DocSecurity>0</DocSecurity>
  <Lines>53</Lines>
  <Paragraphs>24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2019-03-28T14:29:00Z</dcterms:created>
  <dcterms:modified xsi:type="dcterms:W3CDTF">2019-03-28T14:29:00Z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0x010100AC085CFC53BC46CEA2EADE194AD9D48200E48A6AC2E36B5E44AE9E71517F822ED0</vt:lpwstr>
  </property>
  <property fmtid="{D5CDD505-2E9C-101B-9397-08002B2CF9AE}" pid="6" name="CCMSystem">
    <vt:lpwstr> </vt:lpwstr>
  </property>
</Properties>
</file>